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2427"/>
        <w:tblW w:w="0" w:type="auto"/>
        <w:tblLook w:val="04A0" w:firstRow="1" w:lastRow="0" w:firstColumn="1" w:lastColumn="0" w:noHBand="0" w:noVBand="1"/>
      </w:tblPr>
      <w:tblGrid>
        <w:gridCol w:w="3256"/>
        <w:gridCol w:w="3543"/>
        <w:gridCol w:w="6946"/>
      </w:tblGrid>
      <w:tr w:rsidR="00FC01B1" w:rsidTr="00D72CF7">
        <w:trPr>
          <w:trHeight w:val="3393"/>
        </w:trPr>
        <w:tc>
          <w:tcPr>
            <w:tcW w:w="3256" w:type="dxa"/>
          </w:tcPr>
          <w:p w:rsidR="00FC01B1" w:rsidRDefault="00FC01B1" w:rsidP="00FC01B1">
            <w:bookmarkStart w:id="0" w:name="_GoBack"/>
            <w:bookmarkEnd w:id="0"/>
          </w:p>
        </w:tc>
        <w:tc>
          <w:tcPr>
            <w:tcW w:w="3543" w:type="dxa"/>
          </w:tcPr>
          <w:p w:rsidR="00FC01B1" w:rsidRDefault="00FC01B1" w:rsidP="00FC01B1"/>
        </w:tc>
        <w:tc>
          <w:tcPr>
            <w:tcW w:w="6946" w:type="dxa"/>
          </w:tcPr>
          <w:p w:rsidR="00FC01B1" w:rsidRDefault="00FC01B1" w:rsidP="00FC01B1"/>
        </w:tc>
      </w:tr>
      <w:tr w:rsidR="00FC01B1" w:rsidTr="00D72CF7">
        <w:trPr>
          <w:trHeight w:val="568"/>
        </w:trPr>
        <w:tc>
          <w:tcPr>
            <w:tcW w:w="3256" w:type="dxa"/>
          </w:tcPr>
          <w:p w:rsidR="00FC01B1" w:rsidRDefault="00FC01B1" w:rsidP="00FC01B1"/>
        </w:tc>
        <w:tc>
          <w:tcPr>
            <w:tcW w:w="3543" w:type="dxa"/>
          </w:tcPr>
          <w:p w:rsidR="00FC01B1" w:rsidRDefault="00FC01B1" w:rsidP="00FC01B1"/>
        </w:tc>
        <w:tc>
          <w:tcPr>
            <w:tcW w:w="6946" w:type="dxa"/>
          </w:tcPr>
          <w:p w:rsidR="00FC01B1" w:rsidRDefault="00FC01B1" w:rsidP="00FC01B1"/>
        </w:tc>
      </w:tr>
      <w:tr w:rsidR="00FC01B1" w:rsidTr="00D72CF7">
        <w:trPr>
          <w:trHeight w:val="2956"/>
        </w:trPr>
        <w:tc>
          <w:tcPr>
            <w:tcW w:w="3256" w:type="dxa"/>
          </w:tcPr>
          <w:p w:rsidR="00FC01B1" w:rsidRDefault="00FC01B1" w:rsidP="00FC01B1"/>
        </w:tc>
        <w:tc>
          <w:tcPr>
            <w:tcW w:w="3543" w:type="dxa"/>
          </w:tcPr>
          <w:p w:rsidR="00FC01B1" w:rsidRDefault="00FC01B1" w:rsidP="00FC01B1"/>
        </w:tc>
        <w:tc>
          <w:tcPr>
            <w:tcW w:w="6946" w:type="dxa"/>
          </w:tcPr>
          <w:p w:rsidR="00FC01B1" w:rsidRDefault="00FC01B1" w:rsidP="00FC01B1"/>
        </w:tc>
      </w:tr>
      <w:tr w:rsidR="00FC01B1" w:rsidTr="00D72CF7">
        <w:trPr>
          <w:trHeight w:val="841"/>
        </w:trPr>
        <w:tc>
          <w:tcPr>
            <w:tcW w:w="3256" w:type="dxa"/>
          </w:tcPr>
          <w:p w:rsidR="00FC01B1" w:rsidRDefault="00FC01B1" w:rsidP="00FC01B1"/>
        </w:tc>
        <w:tc>
          <w:tcPr>
            <w:tcW w:w="3543" w:type="dxa"/>
          </w:tcPr>
          <w:p w:rsidR="00FC01B1" w:rsidRDefault="00FC01B1" w:rsidP="00FC01B1"/>
        </w:tc>
        <w:tc>
          <w:tcPr>
            <w:tcW w:w="6946" w:type="dxa"/>
          </w:tcPr>
          <w:p w:rsidR="00FC01B1" w:rsidRDefault="00FC01B1" w:rsidP="00FC01B1"/>
        </w:tc>
      </w:tr>
    </w:tbl>
    <w:p w:rsidR="00DC494E" w:rsidRDefault="004D3806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>
                <wp:simplePos x="0" y="0"/>
                <wp:positionH relativeFrom="column">
                  <wp:posOffset>2484810</wp:posOffset>
                </wp:positionH>
                <wp:positionV relativeFrom="paragraph">
                  <wp:posOffset>635</wp:posOffset>
                </wp:positionV>
                <wp:extent cx="2272030" cy="585470"/>
                <wp:effectExtent l="0" t="0" r="12700" b="2413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2030" cy="58547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01B1" w:rsidRPr="00FC01B1" w:rsidRDefault="00FC01B1" w:rsidP="00FC01B1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FC01B1">
                              <w:rPr>
                                <w:sz w:val="40"/>
                                <w:szCs w:val="40"/>
                              </w:rPr>
                              <w:t>Comic Title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5.65pt;margin-top:.05pt;width:178.9pt;height:46.1pt;z-index:25165772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" fillcolor="white [3201]" strokecolor="black [3200]" strokeweight="1pt">
                <v:textbox>
                  <w:txbxContent>
                    <w:p w:rsidR="00FC01B1" w:rsidRPr="00FC01B1" w:rsidRDefault="00FC01B1" w:rsidP="00FC01B1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FC01B1">
                        <w:rPr>
                          <w:sz w:val="40"/>
                          <w:szCs w:val="40"/>
                        </w:rPr>
                        <w:t>Comic Title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C494E" w:rsidSect="00B37A2E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4E62" w:rsidRDefault="00584E62" w:rsidP="00FC01B1">
      <w:pPr>
        <w:spacing w:after="0" w:line="240" w:lineRule="auto"/>
      </w:pPr>
      <w:r>
        <w:separator/>
      </w:r>
    </w:p>
  </w:endnote>
  <w:endnote w:type="continuationSeparator" w:id="0">
    <w:p w:rsidR="00584E62" w:rsidRDefault="00584E62" w:rsidP="00FC0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4E62" w:rsidRDefault="00584E62" w:rsidP="00FC01B1">
      <w:pPr>
        <w:spacing w:after="0" w:line="240" w:lineRule="auto"/>
      </w:pPr>
      <w:r>
        <w:separator/>
      </w:r>
    </w:p>
  </w:footnote>
  <w:footnote w:type="continuationSeparator" w:id="0">
    <w:p w:rsidR="00584E62" w:rsidRDefault="00584E62" w:rsidP="00FC0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01B1" w:rsidRDefault="00FC01B1">
    <w:pPr>
      <w:pStyle w:val="Header"/>
    </w:pPr>
    <w:r>
      <w:t>Comic Template                                Global Citizens Art                                      2013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95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1B1"/>
    <w:rsid w:val="00046A97"/>
    <w:rsid w:val="00294413"/>
    <w:rsid w:val="00432202"/>
    <w:rsid w:val="004D3806"/>
    <w:rsid w:val="00584E62"/>
    <w:rsid w:val="00660B4C"/>
    <w:rsid w:val="00B37A2E"/>
    <w:rsid w:val="00B65762"/>
    <w:rsid w:val="00BB13DB"/>
    <w:rsid w:val="00D72CF7"/>
    <w:rsid w:val="00DC494E"/>
    <w:rsid w:val="00FC0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56D135-B034-4722-943A-814963EEF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01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C01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01B1"/>
  </w:style>
  <w:style w:type="paragraph" w:styleId="Footer">
    <w:name w:val="footer"/>
    <w:basedOn w:val="Normal"/>
    <w:link w:val="FooterChar"/>
    <w:uiPriority w:val="99"/>
    <w:unhideWhenUsed/>
    <w:rsid w:val="00FC01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01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uneven_landscape_temp</Template>
  <TotalTime>1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Murphy</dc:creator>
  <cp:keywords/>
  <dc:description/>
  <cp:lastModifiedBy>Joan Murphy</cp:lastModifiedBy>
  <cp:revision>2</cp:revision>
  <cp:lastPrinted>2013-02-20T02:27:00Z</cp:lastPrinted>
  <dcterms:created xsi:type="dcterms:W3CDTF">2013-02-20T03:12:00Z</dcterms:created>
  <dcterms:modified xsi:type="dcterms:W3CDTF">2013-02-20T03:12:00Z</dcterms:modified>
</cp:coreProperties>
</file>